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7AA" w:rsidRDefault="00BC5AF4">
      <w:proofErr w:type="spellStart"/>
      <w:r>
        <w:t>Sesuaikan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program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ormas</w:t>
      </w:r>
      <w:proofErr w:type="spellEnd"/>
    </w:p>
    <w:sectPr w:rsidR="004457AA" w:rsidSect="004F47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BC5AF4"/>
    <w:rsid w:val="003E7237"/>
    <w:rsid w:val="004457AA"/>
    <w:rsid w:val="004F47EB"/>
    <w:rsid w:val="005776AB"/>
    <w:rsid w:val="005C77A9"/>
    <w:rsid w:val="00670814"/>
    <w:rsid w:val="009674DB"/>
    <w:rsid w:val="00BC5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lap_proker.docx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diskominfo_lab</dc:creator>
  <cp:lastModifiedBy>diskominfo_lab</cp:lastModifiedBy>
  <cp:revision>2</cp:revision>
  <dcterms:created xsi:type="dcterms:W3CDTF">2022-07-19T01:39:00Z</dcterms:created>
  <dcterms:modified xsi:type="dcterms:W3CDTF">2022-07-19T01:39:00Z</dcterms:modified>
</cp:coreProperties>
</file>